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F7365" w14:textId="77777777" w:rsidR="00BE33C9" w:rsidRDefault="000E6864">
      <w:pPr>
        <w:pStyle w:val="Month"/>
      </w:pPr>
      <w:r w:rsidRPr="000E6864">
        <w:rPr>
          <w:sz w:val="144"/>
          <w:szCs w:val="144"/>
        </w:rPr>
        <w:t>June</w:t>
      </w:r>
      <w:r>
        <w:t xml:space="preserve"> </w:t>
      </w:r>
      <w:r w:rsidRPr="000E6864">
        <w:rPr>
          <w:sz w:val="144"/>
          <w:szCs w:val="144"/>
        </w:rPr>
        <w:t>2024</w:t>
      </w:r>
    </w:p>
    <w:tbl>
      <w:tblPr>
        <w:tblW w:w="4986" w:type="pct"/>
        <w:tblLayout w:type="fixed"/>
        <w:tblCellMar>
          <w:top w:w="43" w:type="dxa"/>
          <w:left w:w="0" w:type="dxa"/>
          <w:bottom w:w="115" w:type="dxa"/>
          <w:right w:w="187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BE33C9" w14:paraId="3B20075C" w14:textId="77777777">
        <w:trPr>
          <w:tblHeader/>
        </w:trPr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6B4A8F74" w14:textId="77777777" w:rsidR="00BE33C9" w:rsidRDefault="00C47FD1">
            <w:pPr>
              <w:pStyle w:val="Day"/>
            </w:pPr>
            <w:r>
              <w:t>Sun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266E43F6" w14:textId="77777777" w:rsidR="00BE33C9" w:rsidRDefault="00C47FD1">
            <w:pPr>
              <w:pStyle w:val="Day"/>
            </w:pPr>
            <w:r>
              <w:t>mon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6F3200B7" w14:textId="77777777" w:rsidR="00BE33C9" w:rsidRDefault="00C47FD1">
            <w:pPr>
              <w:pStyle w:val="Day"/>
            </w:pPr>
            <w:r>
              <w:t>tue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6C527034" w14:textId="77777777" w:rsidR="00BE33C9" w:rsidRDefault="00C47FD1">
            <w:pPr>
              <w:pStyle w:val="Day"/>
            </w:pPr>
            <w:r>
              <w:t>wed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31A76152" w14:textId="77777777" w:rsidR="00BE33C9" w:rsidRDefault="00C47FD1">
            <w:pPr>
              <w:pStyle w:val="Day"/>
            </w:pPr>
            <w:r>
              <w:t>thu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7D4D45F3" w14:textId="77777777" w:rsidR="00BE33C9" w:rsidRDefault="00C47FD1">
            <w:pPr>
              <w:pStyle w:val="Day"/>
            </w:pPr>
            <w:r>
              <w:t>fri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18818034" w14:textId="77777777" w:rsidR="00BE33C9" w:rsidRDefault="00C47FD1">
            <w:pPr>
              <w:pStyle w:val="Day"/>
            </w:pPr>
            <w:r>
              <w:t>sat</w:t>
            </w:r>
          </w:p>
        </w:tc>
      </w:tr>
      <w:tr w:rsidR="00BE33C9" w14:paraId="5802C548" w14:textId="77777777"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56C71E4D" w14:textId="77777777"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MonthStart \@ dddd </w:instrText>
            </w:r>
            <w:r>
              <w:rPr>
                <w:rStyle w:val="Emphasis"/>
              </w:rPr>
              <w:fldChar w:fldCharType="separate"/>
            </w:r>
            <w:r w:rsidR="000E6864">
              <w:rPr>
                <w:rStyle w:val="Emphasis"/>
              </w:rPr>
              <w:instrText>Monday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“Sunday" 1 ""\# 0#</w:instrTex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2FE24D8F" w14:textId="77777777" w:rsidR="00BE33C9" w:rsidRDefault="00BE33C9" w:rsidP="000E6864">
            <w:pPr>
              <w:pStyle w:val="Date"/>
              <w:jc w:val="left"/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17C63BC5" w14:textId="77777777" w:rsidR="00BE33C9" w:rsidRDefault="00BE33C9">
            <w:pPr>
              <w:pStyle w:val="Date"/>
            </w:pP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  <w:vAlign w:val="bottom"/>
          </w:tcPr>
          <w:p w14:paraId="2AEFBFB9" w14:textId="77777777" w:rsidR="00BE33C9" w:rsidRDefault="00BE33C9">
            <w:pPr>
              <w:pStyle w:val="Date"/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4A9AD6CD" w14:textId="77777777" w:rsidR="00BE33C9" w:rsidRDefault="00BE33C9">
            <w:pPr>
              <w:pStyle w:val="Date"/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312F51F6" w14:textId="77777777" w:rsidR="00BE33C9" w:rsidRDefault="00BE33C9">
            <w:pPr>
              <w:pStyle w:val="Date"/>
            </w:pP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7F681BE3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1</w:t>
            </w:r>
          </w:p>
        </w:tc>
      </w:tr>
      <w:tr w:rsidR="00BE33C9" w14:paraId="7A536E68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D5731B2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51A7200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294390D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B5D7366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B20FB6D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B5A69AD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694ECF5" w14:textId="77777777" w:rsidR="00BE33C9" w:rsidRDefault="00BE33C9"/>
        </w:tc>
      </w:tr>
      <w:tr w:rsidR="00BE33C9" w14:paraId="657E40E9" w14:textId="77777777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DBF9233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958A9A2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3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970967A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4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F498C01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38CD95C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D7B4D7A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7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E581DDC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8</w:t>
            </w:r>
          </w:p>
        </w:tc>
      </w:tr>
      <w:tr w:rsidR="00BE33C9" w14:paraId="34AFB0E3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78D0921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8A412B4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96E4375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61E9E97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FB704CF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B406000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FAFC1EF" w14:textId="77777777" w:rsidR="00BE33C9" w:rsidRDefault="00BE33C9"/>
        </w:tc>
      </w:tr>
      <w:tr w:rsidR="00BE33C9" w14:paraId="72D7E3CC" w14:textId="77777777" w:rsidTr="000E6864">
        <w:trPr>
          <w:trHeight w:val="559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321BDBE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0791497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10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017B447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11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86BF650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12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0D531D5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DE578E5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14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75BABBA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15</w:t>
            </w:r>
          </w:p>
        </w:tc>
      </w:tr>
      <w:tr w:rsidR="000E6864" w14:paraId="40D54E28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F4AF228" w14:textId="77777777" w:rsidR="000E6864" w:rsidRDefault="000E6864" w:rsidP="000E6864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938DBD8" w14:textId="77777777" w:rsidR="000E6864" w:rsidRPr="00640551" w:rsidRDefault="000E6864" w:rsidP="000E6864">
            <w:pPr>
              <w:jc w:val="center"/>
            </w:pPr>
            <w:r w:rsidRPr="00640551">
              <w:t>Summer</w:t>
            </w:r>
          </w:p>
          <w:p w14:paraId="7556DC36" w14:textId="77777777" w:rsidR="000E6864" w:rsidRPr="00640551" w:rsidRDefault="000E6864" w:rsidP="000E6864">
            <w:pPr>
              <w:jc w:val="center"/>
            </w:pPr>
            <w:r w:rsidRPr="00640551">
              <w:t>A.M. Workouts</w:t>
            </w:r>
          </w:p>
          <w:p w14:paraId="204AEF4B" w14:textId="77777777" w:rsidR="000E6864" w:rsidRPr="00640551" w:rsidRDefault="000E6864" w:rsidP="000E6864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5CAC478" w14:textId="77777777" w:rsidR="000E6864" w:rsidRPr="00640551" w:rsidRDefault="000E6864" w:rsidP="000E6864">
            <w:pPr>
              <w:jc w:val="center"/>
            </w:pPr>
            <w:r w:rsidRPr="00640551">
              <w:t>Summer</w:t>
            </w:r>
          </w:p>
          <w:p w14:paraId="7EE02095" w14:textId="77777777" w:rsidR="000E6864" w:rsidRPr="00640551" w:rsidRDefault="000E6864" w:rsidP="000E6864">
            <w:pPr>
              <w:jc w:val="center"/>
            </w:pPr>
            <w:r w:rsidRPr="00640551">
              <w:t>A.M. Workouts</w:t>
            </w:r>
          </w:p>
          <w:p w14:paraId="774EF108" w14:textId="77777777" w:rsidR="000E6864" w:rsidRPr="00640551" w:rsidRDefault="000E6864" w:rsidP="000E6864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A81B851" w14:textId="77777777" w:rsidR="000E6864" w:rsidRPr="00640551" w:rsidRDefault="000E6864" w:rsidP="000E6864">
            <w:pPr>
              <w:jc w:val="center"/>
            </w:pPr>
            <w:r w:rsidRPr="00640551">
              <w:t>Summer</w:t>
            </w:r>
          </w:p>
          <w:p w14:paraId="4D88D15E" w14:textId="77777777" w:rsidR="000E6864" w:rsidRPr="00640551" w:rsidRDefault="000E6864" w:rsidP="000E6864">
            <w:pPr>
              <w:jc w:val="center"/>
            </w:pPr>
            <w:r w:rsidRPr="00640551">
              <w:t>A.M. Workouts</w:t>
            </w:r>
          </w:p>
          <w:p w14:paraId="14D4EA1A" w14:textId="77777777" w:rsidR="000E6864" w:rsidRPr="00640551" w:rsidRDefault="000E6864" w:rsidP="000E6864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725B0F3" w14:textId="77777777" w:rsidR="000E6864" w:rsidRPr="00640551" w:rsidRDefault="000E6864" w:rsidP="000E6864">
            <w:pPr>
              <w:jc w:val="center"/>
            </w:pPr>
            <w:r w:rsidRPr="00640551">
              <w:t>Summer</w:t>
            </w:r>
          </w:p>
          <w:p w14:paraId="0C023B63" w14:textId="77777777" w:rsidR="000E6864" w:rsidRPr="00640551" w:rsidRDefault="000E6864" w:rsidP="000E6864">
            <w:pPr>
              <w:jc w:val="center"/>
            </w:pPr>
            <w:r w:rsidRPr="00640551">
              <w:t>A.M. Workouts</w:t>
            </w:r>
          </w:p>
          <w:p w14:paraId="4CAD0806" w14:textId="77777777" w:rsidR="000E6864" w:rsidRPr="00640551" w:rsidRDefault="000E6864" w:rsidP="000E6864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519BDD3" w14:textId="77777777" w:rsidR="000E6864" w:rsidRPr="00640551" w:rsidRDefault="000E6864" w:rsidP="000E6864">
            <w:pPr>
              <w:jc w:val="center"/>
            </w:pPr>
            <w:r w:rsidRPr="00640551">
              <w:t>Summer</w:t>
            </w:r>
          </w:p>
          <w:p w14:paraId="679413DA" w14:textId="77777777" w:rsidR="000E6864" w:rsidRPr="00640551" w:rsidRDefault="000E6864" w:rsidP="000E6864">
            <w:pPr>
              <w:jc w:val="center"/>
            </w:pPr>
            <w:r w:rsidRPr="00640551">
              <w:t>A.M. Workouts</w:t>
            </w:r>
          </w:p>
          <w:p w14:paraId="36CA87FC" w14:textId="77777777" w:rsidR="000E6864" w:rsidRPr="00640551" w:rsidRDefault="000E6864" w:rsidP="000E6864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2CF96B5" w14:textId="77777777" w:rsidR="000E6864" w:rsidRDefault="000E6864" w:rsidP="000E6864"/>
        </w:tc>
      </w:tr>
      <w:tr w:rsidR="00BE33C9" w14:paraId="32F7753A" w14:textId="77777777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2243B68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16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307EDAE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17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2361170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18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F47DEBD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19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338C59D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401E06A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21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70B2E2D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22</w:t>
            </w:r>
          </w:p>
        </w:tc>
      </w:tr>
      <w:tr w:rsidR="00BE33C9" w14:paraId="7386C0BB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A58F5BB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1D7E199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71F67C2D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1806C323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678C1B2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71ABBB67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64415447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94B1D5B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11B205AD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75907A9D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2BCBECA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5DF018A2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5EEDE31B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72E5DFF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78D8DBA5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326F4B3E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2A65E90" w14:textId="77777777" w:rsidR="00BE33C9" w:rsidRDefault="00BE33C9"/>
        </w:tc>
        <w:bookmarkStart w:id="0" w:name="_GoBack"/>
        <w:bookmarkEnd w:id="0"/>
      </w:tr>
      <w:tr w:rsidR="00BE33C9" w14:paraId="1B9DBB67" w14:textId="77777777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39CC10B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23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FA68741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29FB4A9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25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3E28E8A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26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5830121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27</w: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IF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=D10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B75A54" w:rsidRPr="000E6864">
              <w:rPr>
                <w:noProof/>
                <w:sz w:val="32"/>
                <w:szCs w:val="32"/>
              </w:rPr>
              <w:instrText>30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= 0,""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IF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=D10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B75A54" w:rsidRPr="000E6864">
              <w:rPr>
                <w:noProof/>
                <w:sz w:val="32"/>
                <w:szCs w:val="32"/>
              </w:rPr>
              <w:instrText>30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 &lt;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DocVariable MonthEnd \@ d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sz w:val="32"/>
                <w:szCs w:val="32"/>
              </w:rPr>
              <w:instrText>30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=D10+1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C47FD1" w:rsidRPr="000E6864">
              <w:rPr>
                <w:noProof/>
                <w:sz w:val="32"/>
                <w:szCs w:val="32"/>
              </w:rPr>
              <w:instrText>28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"" 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>\# 0#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DCEFCEB" w14:textId="77777777" w:rsidR="00BE33C9" w:rsidRPr="000E6864" w:rsidRDefault="000E6864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28</w: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IF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=E10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B75A54" w:rsidRPr="000E6864">
              <w:rPr>
                <w:noProof/>
                <w:sz w:val="32"/>
                <w:szCs w:val="32"/>
              </w:rPr>
              <w:instrText>0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= 0,""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IF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=E10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C47FD1" w:rsidRPr="000E6864">
              <w:rPr>
                <w:noProof/>
                <w:sz w:val="32"/>
                <w:szCs w:val="32"/>
              </w:rPr>
              <w:instrText>28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 &lt;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DocVariable MonthEnd \@ d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C47FD1" w:rsidRPr="000E6864">
              <w:rPr>
                <w:sz w:val="32"/>
                <w:szCs w:val="32"/>
              </w:rPr>
              <w:instrText>31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 </w:instrText>
            </w:r>
            <w:r w:rsidR="00C47FD1" w:rsidRPr="000E6864">
              <w:rPr>
                <w:sz w:val="32"/>
                <w:szCs w:val="32"/>
              </w:rPr>
              <w:fldChar w:fldCharType="begin"/>
            </w:r>
            <w:r w:rsidR="00C47FD1" w:rsidRPr="000E6864">
              <w:rPr>
                <w:sz w:val="32"/>
                <w:szCs w:val="32"/>
              </w:rPr>
              <w:instrText xml:space="preserve"> =E10+1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C47FD1" w:rsidRPr="000E6864">
              <w:rPr>
                <w:noProof/>
                <w:sz w:val="32"/>
                <w:szCs w:val="32"/>
              </w:rPr>
              <w:instrText>29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 xml:space="preserve"> "" </w:instrText>
            </w:r>
            <w:r w:rsidR="00C47FD1" w:rsidRPr="000E6864">
              <w:rPr>
                <w:sz w:val="32"/>
                <w:szCs w:val="32"/>
              </w:rPr>
              <w:fldChar w:fldCharType="separate"/>
            </w:r>
            <w:r w:rsidR="00C47FD1" w:rsidRPr="000E6864">
              <w:rPr>
                <w:noProof/>
                <w:sz w:val="32"/>
                <w:szCs w:val="32"/>
              </w:rPr>
              <w:instrText>29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  <w:r w:rsidR="00C47FD1" w:rsidRPr="000E6864">
              <w:rPr>
                <w:sz w:val="32"/>
                <w:szCs w:val="32"/>
              </w:rPr>
              <w:instrText>\# 0#</w:instrText>
            </w:r>
            <w:r w:rsidR="00C47FD1" w:rsidRPr="000E6864">
              <w:rPr>
                <w:sz w:val="32"/>
                <w:szCs w:val="32"/>
              </w:rPr>
              <w:fldChar w:fldCharType="end"/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8C9AA78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29</w: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IF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=F10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B75A54" w:rsidRPr="000E6864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 0,""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IF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=F10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29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 &lt;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sz w:val="32"/>
                <w:szCs w:val="32"/>
              </w:rPr>
              <w:instrText>31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=F10+1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""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>\# 0#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</w:p>
        </w:tc>
      </w:tr>
      <w:tr w:rsidR="00BE33C9" w14:paraId="74D1D79F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D2B10EC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834F18B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32234A19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0EDE6A71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5A61DDD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50D44C39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7B7D1599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8B28832" w14:textId="77777777" w:rsidR="00BE33C9" w:rsidRPr="00640551" w:rsidRDefault="00640551" w:rsidP="00640551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40551">
              <w:rPr>
                <w:b/>
                <w:sz w:val="20"/>
                <w:szCs w:val="20"/>
                <w:u w:val="single"/>
              </w:rPr>
              <w:t>No Workouts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41F9226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0A368730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68ECE592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3300786" w14:textId="77777777" w:rsidR="00640551" w:rsidRPr="00640551" w:rsidRDefault="00640551" w:rsidP="00640551">
            <w:pPr>
              <w:jc w:val="center"/>
            </w:pPr>
            <w:r w:rsidRPr="00640551">
              <w:t>Summer</w:t>
            </w:r>
          </w:p>
          <w:p w14:paraId="449D98B0" w14:textId="77777777" w:rsidR="00640551" w:rsidRPr="00640551" w:rsidRDefault="00640551" w:rsidP="00640551">
            <w:pPr>
              <w:jc w:val="center"/>
            </w:pPr>
            <w:r w:rsidRPr="00640551">
              <w:t>A.M. Workouts</w:t>
            </w:r>
          </w:p>
          <w:p w14:paraId="6CF77F30" w14:textId="77777777" w:rsidR="00BE33C9" w:rsidRPr="00640551" w:rsidRDefault="00640551" w:rsidP="00640551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678331F" w14:textId="797F35CD" w:rsidR="00BE33C9" w:rsidRDefault="005C2F58" w:rsidP="005C2F58">
            <w:pPr>
              <w:jc w:val="center"/>
            </w:pPr>
            <w:r>
              <w:t>7 v 7</w:t>
            </w:r>
          </w:p>
          <w:p w14:paraId="20D682E1" w14:textId="203FEA04" w:rsidR="005C2F58" w:rsidRDefault="005C2F58" w:rsidP="005C2F58">
            <w:pPr>
              <w:jc w:val="center"/>
            </w:pPr>
            <w:r>
              <w:t>Passing Tournament</w:t>
            </w:r>
          </w:p>
          <w:p w14:paraId="6DD739D0" w14:textId="498B2109" w:rsidR="005C2F58" w:rsidRDefault="005C2F58" w:rsidP="005C2F58">
            <w:pPr>
              <w:jc w:val="center"/>
            </w:pPr>
            <w:r>
              <w:t>Dinuba</w:t>
            </w:r>
          </w:p>
        </w:tc>
      </w:tr>
      <w:tr w:rsidR="00BE33C9" w14:paraId="05B16970" w14:textId="77777777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149E0BB" w14:textId="77777777" w:rsidR="00BE33C9" w:rsidRPr="000E6864" w:rsidRDefault="000E6864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30</w: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IF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=G10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B75A54" w:rsidRPr="000E6864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 0,""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IF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=G10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 &lt;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sz w:val="32"/>
                <w:szCs w:val="32"/>
              </w:rPr>
              <w:instrText>31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begin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=G10+1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 xml:space="preserve"> "" 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="00C47FD1"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  <w:r w:rsidR="00C47FD1" w:rsidRPr="000E6864">
              <w:rPr>
                <w:rStyle w:val="Emphasis"/>
                <w:sz w:val="32"/>
                <w:szCs w:val="32"/>
              </w:rPr>
              <w:instrText>\# 0#</w:instrText>
            </w:r>
            <w:r w:rsidR="00C47FD1" w:rsidRPr="000E6864">
              <w:rPr>
                <w:rStyle w:val="Emphasis"/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A3F240C" w14:textId="77777777"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B75A54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6356D073" w14:textId="77777777" w:rsidR="00BE33C9" w:rsidRDefault="00BE33C9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1487C1CB" w14:textId="77777777" w:rsidR="00BE33C9" w:rsidRDefault="00BE33C9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37223F72" w14:textId="77777777" w:rsidR="00BE33C9" w:rsidRDefault="00BE33C9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37E8C2D2" w14:textId="77777777" w:rsidR="00BE33C9" w:rsidRDefault="00BE33C9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7786B3EC" w14:textId="77777777" w:rsidR="00BE33C9" w:rsidRDefault="00BE33C9">
            <w:pPr>
              <w:pStyle w:val="Date"/>
              <w:rPr>
                <w:rStyle w:val="Emphasis"/>
              </w:rPr>
            </w:pPr>
          </w:p>
        </w:tc>
      </w:tr>
      <w:tr w:rsidR="00BE33C9" w14:paraId="4AF06E62" w14:textId="77777777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226952E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D35AEA0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F78EA59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CC327FB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5E1A53E" w14:textId="77777777" w:rsidR="00BE33C9" w:rsidRDefault="00BE33C9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C8D2C4A" w14:textId="77777777" w:rsidR="00BE33C9" w:rsidRDefault="00BE33C9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EE8FAF4" w14:textId="77777777" w:rsidR="00BE33C9" w:rsidRDefault="00BE33C9"/>
        </w:tc>
      </w:tr>
    </w:tbl>
    <w:p w14:paraId="04C7764E" w14:textId="77777777" w:rsidR="00BE33C9" w:rsidRDefault="00BE33C9">
      <w:pPr>
        <w:rPr>
          <w:sz w:val="16"/>
          <w:szCs w:val="16"/>
        </w:rPr>
      </w:pPr>
    </w:p>
    <w:p w14:paraId="7312337F" w14:textId="77777777" w:rsidR="00640551" w:rsidRDefault="00640551">
      <w:pPr>
        <w:rPr>
          <w:sz w:val="16"/>
          <w:szCs w:val="16"/>
        </w:rPr>
      </w:pPr>
    </w:p>
    <w:p w14:paraId="1C4E92F0" w14:textId="77777777" w:rsidR="00640551" w:rsidRDefault="00640551">
      <w:pPr>
        <w:rPr>
          <w:sz w:val="16"/>
          <w:szCs w:val="16"/>
        </w:rPr>
      </w:pPr>
    </w:p>
    <w:p w14:paraId="0D67C826" w14:textId="77777777" w:rsidR="00640551" w:rsidRDefault="00640551">
      <w:pPr>
        <w:rPr>
          <w:sz w:val="16"/>
          <w:szCs w:val="16"/>
        </w:rPr>
      </w:pPr>
    </w:p>
    <w:p w14:paraId="61760DCE" w14:textId="77777777" w:rsidR="00640551" w:rsidRDefault="00640551">
      <w:pPr>
        <w:rPr>
          <w:sz w:val="16"/>
          <w:szCs w:val="16"/>
        </w:rPr>
      </w:pPr>
    </w:p>
    <w:p w14:paraId="08FC73ED" w14:textId="77777777" w:rsidR="00640551" w:rsidRDefault="00640551" w:rsidP="00640551">
      <w:pPr>
        <w:pStyle w:val="Month"/>
      </w:pPr>
      <w:r w:rsidRPr="000E6864">
        <w:rPr>
          <w:sz w:val="144"/>
          <w:szCs w:val="144"/>
        </w:rPr>
        <w:lastRenderedPageBreak/>
        <w:t>Ju</w:t>
      </w:r>
      <w:r>
        <w:rPr>
          <w:sz w:val="144"/>
          <w:szCs w:val="144"/>
        </w:rPr>
        <w:t>ly</w:t>
      </w:r>
      <w:r>
        <w:t xml:space="preserve"> </w:t>
      </w:r>
      <w:r w:rsidRPr="000E6864">
        <w:rPr>
          <w:sz w:val="144"/>
          <w:szCs w:val="144"/>
        </w:rPr>
        <w:t>2024</w:t>
      </w:r>
    </w:p>
    <w:tbl>
      <w:tblPr>
        <w:tblW w:w="4986" w:type="pct"/>
        <w:tblLayout w:type="fixed"/>
        <w:tblCellMar>
          <w:top w:w="43" w:type="dxa"/>
          <w:left w:w="0" w:type="dxa"/>
          <w:bottom w:w="115" w:type="dxa"/>
          <w:right w:w="187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640551" w14:paraId="6B0C785D" w14:textId="77777777" w:rsidTr="0009532B">
        <w:trPr>
          <w:tblHeader/>
        </w:trPr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57F807A3" w14:textId="77777777" w:rsidR="00640551" w:rsidRDefault="00640551" w:rsidP="0009532B">
            <w:pPr>
              <w:pStyle w:val="Day"/>
            </w:pPr>
            <w:r>
              <w:t>Sun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6149EF6D" w14:textId="77777777" w:rsidR="00640551" w:rsidRDefault="00640551" w:rsidP="0009532B">
            <w:pPr>
              <w:pStyle w:val="Day"/>
            </w:pPr>
            <w:r>
              <w:t>mon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6C73020F" w14:textId="77777777" w:rsidR="00640551" w:rsidRDefault="00640551" w:rsidP="0009532B">
            <w:pPr>
              <w:pStyle w:val="Day"/>
            </w:pPr>
            <w:r>
              <w:t>tue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1322F502" w14:textId="77777777" w:rsidR="00640551" w:rsidRDefault="00640551" w:rsidP="0009532B">
            <w:pPr>
              <w:pStyle w:val="Day"/>
            </w:pPr>
            <w:r>
              <w:t>wed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3F1E156F" w14:textId="77777777" w:rsidR="00640551" w:rsidRDefault="00640551" w:rsidP="0009532B">
            <w:pPr>
              <w:pStyle w:val="Day"/>
            </w:pPr>
            <w:r>
              <w:t>thu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002916A6" w14:textId="77777777" w:rsidR="00640551" w:rsidRDefault="00640551" w:rsidP="0009532B">
            <w:pPr>
              <w:pStyle w:val="Day"/>
            </w:pPr>
            <w:r>
              <w:t>fri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4356912E" w14:textId="77777777" w:rsidR="00640551" w:rsidRDefault="00640551" w:rsidP="0009532B">
            <w:pPr>
              <w:pStyle w:val="Day"/>
            </w:pPr>
            <w:r>
              <w:t>sat</w:t>
            </w:r>
          </w:p>
        </w:tc>
      </w:tr>
      <w:tr w:rsidR="00387A3D" w14:paraId="3F8250EB" w14:textId="77777777" w:rsidTr="0009532B"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58726A2A" w14:textId="77777777" w:rsidR="00387A3D" w:rsidRPr="000E6864" w:rsidRDefault="00387A3D" w:rsidP="00387A3D">
            <w:pPr>
              <w:pStyle w:val="Date"/>
              <w:rPr>
                <w:rStyle w:val="Emphasis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385FBA21" w14:textId="77777777" w:rsidR="00387A3D" w:rsidRPr="000E6864" w:rsidRDefault="00387A3D" w:rsidP="00387A3D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4B745AE8" w14:textId="77777777" w:rsidR="00387A3D" w:rsidRPr="000E6864" w:rsidRDefault="00387A3D" w:rsidP="00387A3D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49D044BB" w14:textId="77777777" w:rsidR="00387A3D" w:rsidRPr="000E6864" w:rsidRDefault="00387A3D" w:rsidP="00387A3D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55E99A97" w14:textId="77777777" w:rsidR="00387A3D" w:rsidRPr="000E6864" w:rsidRDefault="00387A3D" w:rsidP="00387A3D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7DDC78D4" w14:textId="77777777" w:rsidR="00387A3D" w:rsidRPr="000E6864" w:rsidRDefault="00387A3D" w:rsidP="00387A3D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0E146563" w14:textId="77777777" w:rsidR="00387A3D" w:rsidRPr="000E6864" w:rsidRDefault="00387A3D" w:rsidP="00387A3D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6</w:t>
            </w:r>
          </w:p>
        </w:tc>
      </w:tr>
      <w:tr w:rsidR="00640551" w14:paraId="78166E86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5672BEE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20CF3CB" w14:textId="77777777" w:rsidR="00387A3D" w:rsidRPr="00640551" w:rsidRDefault="00387A3D" w:rsidP="00387A3D">
            <w:pPr>
              <w:jc w:val="center"/>
            </w:pPr>
            <w:r w:rsidRPr="00640551">
              <w:t>Summer</w:t>
            </w:r>
          </w:p>
          <w:p w14:paraId="25F1A4A4" w14:textId="77777777" w:rsidR="00387A3D" w:rsidRPr="00640551" w:rsidRDefault="00387A3D" w:rsidP="00387A3D">
            <w:pPr>
              <w:jc w:val="center"/>
            </w:pPr>
            <w:r w:rsidRPr="00640551">
              <w:t>A.M. Workouts</w:t>
            </w:r>
          </w:p>
          <w:p w14:paraId="4245DEA7" w14:textId="77777777" w:rsidR="00640551" w:rsidRDefault="00387A3D" w:rsidP="00387A3D">
            <w:pPr>
              <w:jc w:val="center"/>
            </w:pPr>
            <w:r w:rsidRPr="00640551">
              <w:t>6:00 - 7:45 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D7B738E" w14:textId="77777777" w:rsidR="00387A3D" w:rsidRPr="00640551" w:rsidRDefault="00387A3D" w:rsidP="00387A3D">
            <w:pPr>
              <w:jc w:val="center"/>
            </w:pPr>
            <w:r w:rsidRPr="00640551">
              <w:t>Summer</w:t>
            </w:r>
          </w:p>
          <w:p w14:paraId="540CBB9E" w14:textId="77777777" w:rsidR="00387A3D" w:rsidRPr="00640551" w:rsidRDefault="00387A3D" w:rsidP="00387A3D">
            <w:pPr>
              <w:jc w:val="center"/>
            </w:pPr>
            <w:r w:rsidRPr="00640551">
              <w:t>A.M. Workouts</w:t>
            </w:r>
          </w:p>
          <w:p w14:paraId="07867C9C" w14:textId="77777777" w:rsidR="00640551" w:rsidRDefault="00387A3D" w:rsidP="00387A3D">
            <w:pPr>
              <w:jc w:val="center"/>
            </w:pPr>
            <w:r w:rsidRPr="00640551">
              <w:t>6:00 - 7:45 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D6728D7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996947A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0CAD406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034E3DD" w14:textId="77777777" w:rsidR="00640551" w:rsidRDefault="00640551" w:rsidP="0009532B"/>
        </w:tc>
      </w:tr>
      <w:tr w:rsidR="00640551" w14:paraId="174ED959" w14:textId="77777777" w:rsidTr="0009532B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F9AF156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6291E06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271A558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CE100A7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EE2DEC8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0898FE0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861498A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13</w:t>
            </w:r>
          </w:p>
        </w:tc>
      </w:tr>
      <w:tr w:rsidR="00640551" w14:paraId="613E8A51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6F4F73C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EBD92B6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9B228C3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2D26FBF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E15C0FD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3997225" w14:textId="77777777" w:rsid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0BCACD1" w14:textId="77777777" w:rsidR="00640551" w:rsidRDefault="00640551" w:rsidP="0009532B"/>
        </w:tc>
      </w:tr>
      <w:tr w:rsidR="00640551" w14:paraId="2BEDB7C7" w14:textId="77777777" w:rsidTr="0009532B">
        <w:trPr>
          <w:trHeight w:val="559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74D2EB4" w14:textId="77777777" w:rsidR="00640551" w:rsidRPr="000E6864" w:rsidRDefault="00387A3D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14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7057633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 w:rsidR="00387A3D">
              <w:rPr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7944EF5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 w:rsidR="00387A3D">
              <w:rPr>
                <w:sz w:val="32"/>
                <w:szCs w:val="32"/>
              </w:rPr>
              <w:t>6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FA5CAF9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 w:rsidR="00387A3D">
              <w:rPr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6686E41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 w:rsidR="00387A3D">
              <w:rPr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F5A6523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 w:rsidR="00387A3D">
              <w:rPr>
                <w:sz w:val="32"/>
                <w:szCs w:val="32"/>
              </w:rPr>
              <w:t>9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9E6F263" w14:textId="77777777" w:rsidR="00640551" w:rsidRPr="000E6864" w:rsidRDefault="00387A3D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20</w:t>
            </w:r>
          </w:p>
        </w:tc>
      </w:tr>
      <w:tr w:rsidR="00387A3D" w14:paraId="7426BA00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9B011DA" w14:textId="77777777" w:rsidR="00387A3D" w:rsidRDefault="00387A3D" w:rsidP="00387A3D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2A9B9C0" w14:textId="77777777" w:rsidR="00387A3D" w:rsidRPr="00640551" w:rsidRDefault="00387A3D" w:rsidP="00387A3D">
            <w:pPr>
              <w:jc w:val="center"/>
            </w:pPr>
            <w:r>
              <w:t>Vacation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447E79F" w14:textId="77777777" w:rsidR="00387A3D" w:rsidRPr="00640551" w:rsidRDefault="00387A3D" w:rsidP="00387A3D">
            <w:pPr>
              <w:jc w:val="center"/>
            </w:pPr>
            <w:r w:rsidRPr="00640551">
              <w:t>Summer</w:t>
            </w:r>
          </w:p>
          <w:p w14:paraId="658D95AD" w14:textId="77777777" w:rsidR="00387A3D" w:rsidRPr="00640551" w:rsidRDefault="00387A3D" w:rsidP="00387A3D">
            <w:pPr>
              <w:jc w:val="center"/>
            </w:pPr>
            <w:r>
              <w:t>Practice</w:t>
            </w:r>
          </w:p>
          <w:p w14:paraId="03B402AA" w14:textId="77777777" w:rsidR="00387A3D" w:rsidRPr="00640551" w:rsidRDefault="00387A3D" w:rsidP="00387A3D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BD6EE0E" w14:textId="77777777" w:rsidR="00387A3D" w:rsidRDefault="00387A3D" w:rsidP="00387A3D">
            <w:pPr>
              <w:jc w:val="center"/>
            </w:pPr>
            <w:r w:rsidRPr="007D4B6E">
              <w:t>Summer</w:t>
            </w:r>
          </w:p>
          <w:p w14:paraId="6F774EB3" w14:textId="77777777" w:rsidR="00387A3D" w:rsidRPr="00640551" w:rsidRDefault="00387A3D" w:rsidP="00387A3D">
            <w:pPr>
              <w:jc w:val="center"/>
            </w:pPr>
            <w:r>
              <w:t>Practice</w:t>
            </w:r>
          </w:p>
          <w:p w14:paraId="4F130B08" w14:textId="77777777" w:rsidR="00387A3D" w:rsidRPr="007D4B6E" w:rsidRDefault="00387A3D" w:rsidP="00387A3D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89B223A" w14:textId="77777777" w:rsidR="00387A3D" w:rsidRDefault="00387A3D" w:rsidP="00387A3D">
            <w:pPr>
              <w:jc w:val="center"/>
            </w:pPr>
            <w:r w:rsidRPr="007D4B6E">
              <w:t>Summer</w:t>
            </w:r>
          </w:p>
          <w:p w14:paraId="627CC942" w14:textId="77777777" w:rsidR="00387A3D" w:rsidRPr="00640551" w:rsidRDefault="00387A3D" w:rsidP="00387A3D">
            <w:pPr>
              <w:jc w:val="center"/>
            </w:pPr>
            <w:r>
              <w:t>Practice</w:t>
            </w:r>
          </w:p>
          <w:p w14:paraId="6841E009" w14:textId="77777777" w:rsidR="00387A3D" w:rsidRPr="007D4B6E" w:rsidRDefault="00387A3D" w:rsidP="00387A3D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23CAB29" w14:textId="77777777" w:rsidR="00387A3D" w:rsidRDefault="00387A3D" w:rsidP="00387A3D">
            <w:pPr>
              <w:jc w:val="center"/>
            </w:pPr>
            <w:r w:rsidRPr="007D4B6E">
              <w:t>Summer</w:t>
            </w:r>
          </w:p>
          <w:p w14:paraId="2C7F2155" w14:textId="77777777" w:rsidR="00387A3D" w:rsidRPr="00640551" w:rsidRDefault="00387A3D" w:rsidP="00387A3D">
            <w:pPr>
              <w:jc w:val="center"/>
            </w:pPr>
            <w:r>
              <w:t>Practice</w:t>
            </w:r>
          </w:p>
          <w:p w14:paraId="242E80C3" w14:textId="77777777" w:rsidR="00387A3D" w:rsidRPr="007D4B6E" w:rsidRDefault="00387A3D" w:rsidP="00387A3D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70E8C3D" w14:textId="77777777" w:rsidR="00387A3D" w:rsidRDefault="00387A3D" w:rsidP="00387A3D"/>
        </w:tc>
      </w:tr>
      <w:tr w:rsidR="00640551" w14:paraId="71CD01A4" w14:textId="77777777" w:rsidTr="0009532B">
        <w:trPr>
          <w:trHeight w:val="595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CBA9AE6" w14:textId="77777777" w:rsidR="00640551" w:rsidRPr="000E6864" w:rsidRDefault="00387A3D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21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DD517A2" w14:textId="77777777" w:rsidR="00640551" w:rsidRPr="000E6864" w:rsidRDefault="00387A3D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2F896E4" w14:textId="77777777" w:rsidR="00640551" w:rsidRPr="000E6864" w:rsidRDefault="00387A3D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5C1782E" w14:textId="77777777" w:rsidR="00640551" w:rsidRPr="000E6864" w:rsidRDefault="00387A3D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A2C3DE6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</w:t>
            </w:r>
            <w:r w:rsidR="00387A3D">
              <w:rPr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E4F7B71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</w:t>
            </w:r>
            <w:r w:rsidR="00387A3D">
              <w:rPr>
                <w:sz w:val="32"/>
                <w:szCs w:val="32"/>
              </w:rPr>
              <w:t>6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A3F848D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</w:t>
            </w:r>
            <w:r w:rsidR="00387A3D">
              <w:rPr>
                <w:rStyle w:val="Emphasis"/>
                <w:sz w:val="32"/>
                <w:szCs w:val="32"/>
              </w:rPr>
              <w:t>7</w:t>
            </w:r>
          </w:p>
        </w:tc>
      </w:tr>
      <w:tr w:rsidR="00640551" w14:paraId="35F0606A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0C4EA7C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D648543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145962F7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44364884" w14:textId="77777777" w:rsidR="00640551" w:rsidRP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188BEED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2611752C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06C8E231" w14:textId="77777777" w:rsidR="00640551" w:rsidRP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39A3708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2E3E27D1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218A44B6" w14:textId="77777777" w:rsidR="00640551" w:rsidRP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07AAE0B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0D73B11E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2A5E8C90" w14:textId="77777777" w:rsidR="00640551" w:rsidRP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84340CA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17193C02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3E1FDC2A" w14:textId="77777777" w:rsidR="00640551" w:rsidRP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74DFD04" w14:textId="77777777" w:rsidR="00640551" w:rsidRDefault="00640551" w:rsidP="0009532B"/>
        </w:tc>
      </w:tr>
      <w:tr w:rsidR="00640551" w14:paraId="19278F2E" w14:textId="77777777" w:rsidTr="0009532B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1AF93CE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</w:t>
            </w:r>
            <w:r w:rsidR="00387A3D">
              <w:rPr>
                <w:rStyle w:val="Emphasis"/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7C622C0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</w:t>
            </w:r>
            <w:r w:rsidR="00387A3D">
              <w:rPr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72FDC37" w14:textId="77777777" w:rsidR="00640551" w:rsidRPr="000E6864" w:rsidRDefault="00387A3D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2201A3A" w14:textId="77777777" w:rsidR="00640551" w:rsidRPr="000E6864" w:rsidRDefault="00387A3D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49ADA72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IF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=D10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30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= 0,""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IF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=D10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30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 &lt;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DocVariable MonthEnd \@ d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sz w:val="32"/>
                <w:szCs w:val="32"/>
              </w:rPr>
              <w:instrText>30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=D10+1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28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"" 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>\# 0#</w:instrText>
            </w:r>
            <w:r w:rsidRPr="000E6864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3BB03CF" w14:textId="77777777" w:rsidR="00640551" w:rsidRPr="000E6864" w:rsidRDefault="00640551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IF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=E10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0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= 0,""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IF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=E10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28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 &lt;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DocVariable MonthEnd \@ d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sz w:val="32"/>
                <w:szCs w:val="32"/>
              </w:rPr>
              <w:instrText>31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 </w:instrText>
            </w:r>
            <w:r w:rsidRPr="000E6864">
              <w:rPr>
                <w:sz w:val="32"/>
                <w:szCs w:val="32"/>
              </w:rPr>
              <w:fldChar w:fldCharType="begin"/>
            </w:r>
            <w:r w:rsidRPr="000E6864">
              <w:rPr>
                <w:sz w:val="32"/>
                <w:szCs w:val="32"/>
              </w:rPr>
              <w:instrText xml:space="preserve"> =E10+1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29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 xml:space="preserve"> "" </w:instrText>
            </w:r>
            <w:r w:rsidRPr="000E6864">
              <w:rPr>
                <w:sz w:val="32"/>
                <w:szCs w:val="32"/>
              </w:rPr>
              <w:fldChar w:fldCharType="separate"/>
            </w:r>
            <w:r w:rsidRPr="000E6864">
              <w:rPr>
                <w:noProof/>
                <w:sz w:val="32"/>
                <w:szCs w:val="32"/>
              </w:rPr>
              <w:instrText>29</w:instrText>
            </w:r>
            <w:r w:rsidRPr="000E6864">
              <w:rPr>
                <w:sz w:val="32"/>
                <w:szCs w:val="32"/>
              </w:rPr>
              <w:fldChar w:fldCharType="end"/>
            </w:r>
            <w:r w:rsidRPr="000E6864">
              <w:rPr>
                <w:sz w:val="32"/>
                <w:szCs w:val="32"/>
              </w:rPr>
              <w:instrText>\# 0#</w:instrText>
            </w:r>
            <w:r w:rsidRPr="000E6864">
              <w:rPr>
                <w:sz w:val="32"/>
                <w:szCs w:val="32"/>
              </w:rPr>
              <w:fldChar w:fldCharType="end"/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88DF61E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=F10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=F10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29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=F10+1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>\# 0#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</w:p>
        </w:tc>
      </w:tr>
      <w:tr w:rsidR="00640551" w14:paraId="6DBBBFE0" w14:textId="77777777" w:rsidTr="00181BD9">
        <w:trPr>
          <w:trHeight w:hRule="exact" w:val="124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DAC869E" w14:textId="77777777" w:rsidR="00640551" w:rsidRPr="00181BD9" w:rsidRDefault="0009532B" w:rsidP="0009532B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181BD9">
              <w:rPr>
                <w:b/>
                <w:sz w:val="22"/>
                <w:szCs w:val="22"/>
                <w:u w:val="single"/>
              </w:rPr>
              <w:t>Start of Acclamation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EB529FF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07190A3C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66AA572B" w14:textId="77777777" w:rsid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  <w:p w14:paraId="2FDEEF61" w14:textId="77777777" w:rsidR="0009532B" w:rsidRPr="0009532B" w:rsidRDefault="0009532B" w:rsidP="0009532B">
            <w:pPr>
              <w:jc w:val="center"/>
              <w:rPr>
                <w:b/>
                <w:u w:val="single"/>
              </w:rPr>
            </w:pPr>
            <w:r w:rsidRPr="0009532B">
              <w:rPr>
                <w:b/>
                <w:u w:val="single"/>
              </w:rPr>
              <w:t>Helmets Only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6921F27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7EC1D682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6D4F3408" w14:textId="77777777" w:rsid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  <w:p w14:paraId="128C0C06" w14:textId="77777777" w:rsidR="0009532B" w:rsidRPr="0009532B" w:rsidRDefault="0009532B" w:rsidP="0009532B">
            <w:pPr>
              <w:jc w:val="center"/>
              <w:rPr>
                <w:b/>
                <w:u w:val="single"/>
              </w:rPr>
            </w:pPr>
            <w:r w:rsidRPr="0009532B">
              <w:rPr>
                <w:b/>
                <w:u w:val="single"/>
              </w:rPr>
              <w:t>Helmets Only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1B5F210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5C1405E9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07339B08" w14:textId="77777777" w:rsidR="00640551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  <w:p w14:paraId="61CF3E26" w14:textId="77777777" w:rsidR="0009532B" w:rsidRPr="00640551" w:rsidRDefault="0009532B" w:rsidP="0009532B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Shells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6901324" w14:textId="77777777" w:rsidR="00640551" w:rsidRPr="00640551" w:rsidRDefault="00640551" w:rsidP="0009532B">
            <w:pPr>
              <w:jc w:val="center"/>
            </w:pP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03B3607" w14:textId="77777777" w:rsidR="00640551" w:rsidRPr="00640551" w:rsidRDefault="00640551" w:rsidP="0009532B">
            <w:pPr>
              <w:jc w:val="center"/>
            </w:pP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A947E3D" w14:textId="77777777" w:rsidR="00640551" w:rsidRDefault="00640551" w:rsidP="0009532B"/>
        </w:tc>
      </w:tr>
      <w:tr w:rsidR="00640551" w14:paraId="00116623" w14:textId="77777777" w:rsidTr="0009532B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6BCECC9" w14:textId="77777777" w:rsidR="00640551" w:rsidRPr="000E6864" w:rsidRDefault="00640551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=G10+1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>\# 0#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8D4B0F7" w14:textId="77777777" w:rsidR="00640551" w:rsidRDefault="00640551" w:rsidP="0009532B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0295B453" w14:textId="77777777" w:rsidR="00640551" w:rsidRDefault="00640551" w:rsidP="0009532B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4433774B" w14:textId="77777777" w:rsidR="00640551" w:rsidRDefault="00640551" w:rsidP="0009532B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0574595C" w14:textId="77777777" w:rsidR="00640551" w:rsidRDefault="00640551" w:rsidP="0009532B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5B94D21F" w14:textId="77777777" w:rsidR="00640551" w:rsidRDefault="00640551" w:rsidP="0009532B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774DD5D6" w14:textId="77777777" w:rsidR="00640551" w:rsidRDefault="00640551" w:rsidP="0009532B">
            <w:pPr>
              <w:pStyle w:val="Date"/>
              <w:rPr>
                <w:rStyle w:val="Emphasis"/>
              </w:rPr>
            </w:pPr>
          </w:p>
        </w:tc>
      </w:tr>
      <w:tr w:rsidR="00640551" w14:paraId="28C8502A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687F5B4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8E9BB95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9CE054A" w14:textId="77777777" w:rsidR="00640551" w:rsidRDefault="00640551" w:rsidP="0009532B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FADD0A2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A29AE24" w14:textId="77777777" w:rsidR="00640551" w:rsidRDefault="00640551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C0A8C60" w14:textId="77777777" w:rsidR="00640551" w:rsidRDefault="00640551" w:rsidP="0009532B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BB7E491" w14:textId="77777777" w:rsidR="00640551" w:rsidRDefault="00640551" w:rsidP="0009532B"/>
        </w:tc>
      </w:tr>
    </w:tbl>
    <w:p w14:paraId="27B82BA8" w14:textId="77777777" w:rsidR="00640551" w:rsidRDefault="00640551" w:rsidP="00640551">
      <w:pPr>
        <w:rPr>
          <w:sz w:val="16"/>
          <w:szCs w:val="16"/>
        </w:rPr>
      </w:pPr>
    </w:p>
    <w:p w14:paraId="5F6FA20C" w14:textId="77777777" w:rsidR="00640551" w:rsidRDefault="00640551" w:rsidP="00640551">
      <w:pPr>
        <w:rPr>
          <w:sz w:val="16"/>
          <w:szCs w:val="16"/>
        </w:rPr>
      </w:pPr>
    </w:p>
    <w:p w14:paraId="58A89447" w14:textId="77777777" w:rsidR="00640551" w:rsidRDefault="00640551">
      <w:pPr>
        <w:rPr>
          <w:sz w:val="16"/>
          <w:szCs w:val="16"/>
        </w:rPr>
      </w:pPr>
    </w:p>
    <w:p w14:paraId="564D538A" w14:textId="77777777" w:rsidR="0009532B" w:rsidRDefault="0009532B">
      <w:pPr>
        <w:rPr>
          <w:sz w:val="16"/>
          <w:szCs w:val="16"/>
        </w:rPr>
      </w:pPr>
    </w:p>
    <w:p w14:paraId="6F8AB69D" w14:textId="77777777" w:rsidR="0009532B" w:rsidRDefault="0009532B" w:rsidP="0009532B">
      <w:pPr>
        <w:pStyle w:val="Month"/>
      </w:pPr>
      <w:r>
        <w:rPr>
          <w:sz w:val="144"/>
          <w:szCs w:val="144"/>
        </w:rPr>
        <w:t>august</w:t>
      </w:r>
      <w:r>
        <w:t xml:space="preserve"> </w:t>
      </w:r>
      <w:r w:rsidRPr="000E6864">
        <w:rPr>
          <w:sz w:val="144"/>
          <w:szCs w:val="144"/>
        </w:rPr>
        <w:t>2024</w:t>
      </w:r>
    </w:p>
    <w:tbl>
      <w:tblPr>
        <w:tblW w:w="4986" w:type="pct"/>
        <w:tblLayout w:type="fixed"/>
        <w:tblCellMar>
          <w:top w:w="43" w:type="dxa"/>
          <w:left w:w="0" w:type="dxa"/>
          <w:bottom w:w="115" w:type="dxa"/>
          <w:right w:w="187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09532B" w14:paraId="487C5645" w14:textId="77777777" w:rsidTr="0009532B">
        <w:trPr>
          <w:tblHeader/>
        </w:trPr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378C8AF0" w14:textId="77777777" w:rsidR="0009532B" w:rsidRDefault="0009532B" w:rsidP="0009532B">
            <w:pPr>
              <w:pStyle w:val="Day"/>
            </w:pPr>
            <w:r>
              <w:t>Sun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25BAF43A" w14:textId="77777777" w:rsidR="0009532B" w:rsidRDefault="0009532B" w:rsidP="0009532B">
            <w:pPr>
              <w:pStyle w:val="Day"/>
            </w:pPr>
            <w:r>
              <w:t>mon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10382326" w14:textId="77777777" w:rsidR="0009532B" w:rsidRDefault="0009532B" w:rsidP="0009532B">
            <w:pPr>
              <w:pStyle w:val="Day"/>
            </w:pPr>
            <w:r>
              <w:t>tue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54A9269F" w14:textId="77777777" w:rsidR="0009532B" w:rsidRDefault="0009532B" w:rsidP="0009532B">
            <w:pPr>
              <w:pStyle w:val="Day"/>
            </w:pPr>
            <w:r>
              <w:t>wed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783B75FA" w14:textId="77777777" w:rsidR="0009532B" w:rsidRDefault="0009532B" w:rsidP="0009532B">
            <w:pPr>
              <w:pStyle w:val="Day"/>
            </w:pPr>
            <w:r>
              <w:t>thu</w:t>
            </w:r>
          </w:p>
        </w:tc>
        <w:tc>
          <w:tcPr>
            <w:tcW w:w="714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1C29FE52" w14:textId="77777777" w:rsidR="0009532B" w:rsidRDefault="0009532B" w:rsidP="0009532B">
            <w:pPr>
              <w:pStyle w:val="Day"/>
            </w:pPr>
            <w:r>
              <w:t>fri</w:t>
            </w:r>
          </w:p>
        </w:tc>
        <w:tc>
          <w:tcPr>
            <w:tcW w:w="715" w:type="pct"/>
            <w:tcBorders>
              <w:bottom w:val="single" w:sz="48" w:space="0" w:color="232F34" w:themeColor="text2"/>
            </w:tcBorders>
            <w:tcMar>
              <w:top w:w="0" w:type="dxa"/>
              <w:bottom w:w="187" w:type="dxa"/>
            </w:tcMar>
          </w:tcPr>
          <w:p w14:paraId="120E4511" w14:textId="77777777" w:rsidR="0009532B" w:rsidRDefault="0009532B" w:rsidP="0009532B">
            <w:pPr>
              <w:pStyle w:val="Day"/>
            </w:pPr>
            <w:r>
              <w:t>sat</w:t>
            </w:r>
          </w:p>
        </w:tc>
      </w:tr>
      <w:tr w:rsidR="0009532B" w14:paraId="4E8CB84A" w14:textId="77777777" w:rsidTr="0009532B"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65067EA3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453530CB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249DC612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53C470B6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3224DD98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4B55E423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715" w:type="pct"/>
            <w:tcBorders>
              <w:top w:val="single" w:sz="48" w:space="0" w:color="232F34" w:themeColor="text2"/>
            </w:tcBorders>
            <w:tcMar>
              <w:bottom w:w="72" w:type="dxa"/>
            </w:tcMar>
          </w:tcPr>
          <w:p w14:paraId="391DFD57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3</w:t>
            </w:r>
          </w:p>
        </w:tc>
      </w:tr>
      <w:tr w:rsidR="0009532B" w14:paraId="71EE41CF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786C5E1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861F7CB" w14:textId="77777777" w:rsidR="0009532B" w:rsidRDefault="0009532B" w:rsidP="0009532B">
            <w:pPr>
              <w:jc w:val="center"/>
            </w:pP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16C0348" w14:textId="77777777" w:rsidR="0009532B" w:rsidRDefault="0009532B" w:rsidP="0009532B">
            <w:pPr>
              <w:jc w:val="center"/>
            </w:pP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7C6C782" w14:textId="77777777" w:rsidR="0009532B" w:rsidRDefault="0009532B" w:rsidP="0009532B">
            <w:pPr>
              <w:jc w:val="center"/>
            </w:pP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FE0A4B6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781BB5D4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5A1B6C71" w14:textId="77777777" w:rsidR="0009532B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  <w:p w14:paraId="691C1094" w14:textId="77777777" w:rsidR="0009532B" w:rsidRDefault="0009532B" w:rsidP="0009532B">
            <w:pPr>
              <w:jc w:val="center"/>
            </w:pPr>
            <w:r>
              <w:rPr>
                <w:b/>
                <w:sz w:val="20"/>
                <w:szCs w:val="20"/>
                <w:u w:val="single"/>
              </w:rPr>
              <w:t>Shells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4B4DC52" w14:textId="77777777" w:rsidR="0009532B" w:rsidRPr="00640551" w:rsidRDefault="0009532B" w:rsidP="0009532B">
            <w:pPr>
              <w:jc w:val="center"/>
            </w:pPr>
            <w:r w:rsidRPr="00640551">
              <w:t>Summer</w:t>
            </w:r>
          </w:p>
          <w:p w14:paraId="59753ED5" w14:textId="77777777" w:rsidR="0009532B" w:rsidRPr="00640551" w:rsidRDefault="0009532B" w:rsidP="0009532B">
            <w:pPr>
              <w:jc w:val="center"/>
            </w:pPr>
            <w:r>
              <w:t>Practice</w:t>
            </w:r>
          </w:p>
          <w:p w14:paraId="01F853C4" w14:textId="77777777" w:rsidR="0009532B" w:rsidRDefault="0009532B" w:rsidP="0009532B">
            <w:pPr>
              <w:jc w:val="center"/>
            </w:pPr>
            <w:r w:rsidRPr="00640551">
              <w:t>6:</w:t>
            </w:r>
            <w:r>
              <w:t xml:space="preserve">30 </w:t>
            </w:r>
            <w:r w:rsidRPr="00640551">
              <w:t>am</w:t>
            </w:r>
          </w:p>
          <w:p w14:paraId="2EB22646" w14:textId="77777777" w:rsidR="0009532B" w:rsidRDefault="0009532B" w:rsidP="0009532B">
            <w:pPr>
              <w:jc w:val="center"/>
            </w:pPr>
            <w:r>
              <w:rPr>
                <w:b/>
                <w:sz w:val="20"/>
                <w:szCs w:val="20"/>
                <w:u w:val="single"/>
              </w:rPr>
              <w:t>Shells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3731B62" w14:textId="77777777" w:rsidR="0009532B" w:rsidRDefault="0009532B" w:rsidP="0009532B"/>
        </w:tc>
      </w:tr>
      <w:tr w:rsidR="0009532B" w14:paraId="6041A48B" w14:textId="77777777" w:rsidTr="0009532B">
        <w:trPr>
          <w:trHeight w:val="586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C5F9FC7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4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B817F9D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209A093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661E885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521E3DF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02FCCA3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4CA4EE7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10</w:t>
            </w:r>
          </w:p>
        </w:tc>
      </w:tr>
      <w:tr w:rsidR="0009532B" w14:paraId="3720BFC7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1526447" w14:textId="77777777" w:rsidR="0009532B" w:rsidRPr="0009532B" w:rsidRDefault="0009532B" w:rsidP="0009532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532B">
              <w:rPr>
                <w:b/>
                <w:sz w:val="24"/>
                <w:szCs w:val="24"/>
                <w:u w:val="single"/>
              </w:rPr>
              <w:t>Start of Full Padded Practices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0DDD454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392780DE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3B87A322" w14:textId="77777777" w:rsidR="0009532B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D8A2B10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18A2EB3E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3D27689D" w14:textId="77777777" w:rsidR="0009532B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2BE526A1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1107AEEE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6ECE9C07" w14:textId="77777777" w:rsidR="0009532B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744A1E5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6F0390A6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76D134ED" w14:textId="77777777" w:rsidR="0009532B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2E8556B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3621C44F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4874EDC1" w14:textId="77777777" w:rsidR="0009532B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8D1E3E6" w14:textId="77777777" w:rsidR="0009532B" w:rsidRDefault="0009532B" w:rsidP="0009532B"/>
        </w:tc>
      </w:tr>
      <w:tr w:rsidR="0009532B" w14:paraId="4E84EF69" w14:textId="77777777" w:rsidTr="0009532B">
        <w:trPr>
          <w:trHeight w:val="559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E6A0B3B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11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53DE3C0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2570667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3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F9D8C77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4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A226C33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59DB87F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EBB9D0F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17</w:t>
            </w:r>
          </w:p>
        </w:tc>
      </w:tr>
      <w:tr w:rsidR="0009532B" w14:paraId="44865DE4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CE17A5E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1203F37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5D25FD5E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1575D791" w14:textId="77777777" w:rsidR="0009532B" w:rsidRPr="00640551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4DB960A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5717D898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48DD2CB0" w14:textId="77777777" w:rsidR="0009532B" w:rsidRPr="00640551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808443C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202EAC02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39898605" w14:textId="77777777" w:rsidR="0009532B" w:rsidRPr="007D4B6E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BE7379E" w14:textId="77777777" w:rsidR="00181BD9" w:rsidRPr="00181BD9" w:rsidRDefault="00181BD9" w:rsidP="0009532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81BD9">
              <w:rPr>
                <w:b/>
                <w:sz w:val="24"/>
                <w:szCs w:val="24"/>
                <w:u w:val="single"/>
              </w:rPr>
              <w:t xml:space="preserve">Possible </w:t>
            </w:r>
          </w:p>
          <w:p w14:paraId="204DA562" w14:textId="77777777" w:rsidR="0009532B" w:rsidRPr="00181BD9" w:rsidRDefault="00181BD9" w:rsidP="0009532B">
            <w:pPr>
              <w:jc w:val="center"/>
              <w:rPr>
                <w:u w:val="single"/>
              </w:rPr>
            </w:pPr>
            <w:r w:rsidRPr="00181BD9">
              <w:rPr>
                <w:b/>
                <w:sz w:val="24"/>
                <w:szCs w:val="24"/>
                <w:u w:val="single"/>
              </w:rPr>
              <w:t>Scrimmage</w:t>
            </w:r>
            <w:r w:rsidRPr="00181BD9">
              <w:rPr>
                <w:u w:val="single"/>
              </w:rPr>
              <w:t xml:space="preserve">  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DCE532D" w14:textId="77777777" w:rsidR="0009532B" w:rsidRPr="007D4B6E" w:rsidRDefault="00181BD9" w:rsidP="00181BD9">
            <w:pPr>
              <w:jc w:val="center"/>
            </w:pPr>
            <w:r>
              <w:t>No Practice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F59D67D" w14:textId="77777777" w:rsidR="0009532B" w:rsidRDefault="0009532B" w:rsidP="0009532B"/>
        </w:tc>
      </w:tr>
      <w:tr w:rsidR="0009532B" w14:paraId="59F0D9DF" w14:textId="77777777" w:rsidTr="0009532B">
        <w:trPr>
          <w:trHeight w:val="595"/>
        </w:trPr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1CCBD8E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>
              <w:rPr>
                <w:rStyle w:val="Emphasis"/>
                <w:sz w:val="32"/>
                <w:szCs w:val="32"/>
              </w:rPr>
              <w:t>18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690E699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FEB58B9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2B75C37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F598DDC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9A40FA3" w14:textId="77777777" w:rsidR="0009532B" w:rsidRPr="000E6864" w:rsidRDefault="0009532B" w:rsidP="0009532B">
            <w:pPr>
              <w:pStyle w:val="Date"/>
              <w:rPr>
                <w:sz w:val="32"/>
                <w:szCs w:val="32"/>
              </w:rPr>
            </w:pPr>
            <w:r w:rsidRPr="000E686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3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5F8841A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t>2</w:t>
            </w:r>
            <w:r>
              <w:rPr>
                <w:rStyle w:val="Emphasis"/>
                <w:sz w:val="32"/>
                <w:szCs w:val="32"/>
              </w:rPr>
              <w:t>4</w:t>
            </w:r>
          </w:p>
        </w:tc>
      </w:tr>
      <w:tr w:rsidR="0009532B" w14:paraId="6971B2BA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7E326BE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051FBA0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542EF03B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27C2EFBC" w14:textId="77777777" w:rsidR="0009532B" w:rsidRPr="00640551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C73D323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0277EFBD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4E34C940" w14:textId="77777777" w:rsidR="0009532B" w:rsidRPr="00640551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A1980CE" w14:textId="77777777" w:rsidR="0009532B" w:rsidRDefault="0009532B" w:rsidP="0009532B">
            <w:pPr>
              <w:jc w:val="center"/>
            </w:pPr>
            <w:r>
              <w:t xml:space="preserve">Fall </w:t>
            </w:r>
          </w:p>
          <w:p w14:paraId="1F6F468A" w14:textId="77777777" w:rsidR="0009532B" w:rsidRDefault="0009532B" w:rsidP="0009532B">
            <w:pPr>
              <w:jc w:val="center"/>
            </w:pPr>
            <w:r>
              <w:t>Practice</w:t>
            </w:r>
          </w:p>
          <w:p w14:paraId="0AF1DE99" w14:textId="77777777" w:rsidR="0009532B" w:rsidRPr="00640551" w:rsidRDefault="0009532B" w:rsidP="0009532B">
            <w:pPr>
              <w:jc w:val="center"/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BF54B7A" w14:textId="77777777" w:rsidR="0009532B" w:rsidRPr="00181BD9" w:rsidRDefault="00181BD9" w:rsidP="0009532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81BD9">
              <w:rPr>
                <w:b/>
                <w:sz w:val="24"/>
                <w:szCs w:val="24"/>
                <w:u w:val="single"/>
              </w:rPr>
              <w:t>Dinuba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C5D747F" w14:textId="77777777" w:rsidR="0009532B" w:rsidRPr="00640551" w:rsidRDefault="00181BD9" w:rsidP="0009532B">
            <w:pPr>
              <w:jc w:val="center"/>
            </w:pPr>
            <w:r>
              <w:t>No Practice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84AD246" w14:textId="77777777" w:rsidR="0009532B" w:rsidRDefault="0009532B" w:rsidP="0009532B"/>
        </w:tc>
      </w:tr>
      <w:tr w:rsidR="0009532B" w14:paraId="37234F75" w14:textId="77777777" w:rsidTr="0009532B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49E2679B" w14:textId="77777777" w:rsidR="0009532B" w:rsidRPr="0009532B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9532B">
              <w:rPr>
                <w:rStyle w:val="Emphasis"/>
                <w:sz w:val="32"/>
                <w:szCs w:val="32"/>
              </w:rPr>
              <w:t>25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0DAD7D94" w14:textId="77777777" w:rsidR="0009532B" w:rsidRPr="0009532B" w:rsidRDefault="0009532B" w:rsidP="0009532B">
            <w:pPr>
              <w:pStyle w:val="Date"/>
              <w:rPr>
                <w:sz w:val="32"/>
                <w:szCs w:val="32"/>
              </w:rPr>
            </w:pPr>
            <w:r w:rsidRPr="0009532B">
              <w:rPr>
                <w:sz w:val="32"/>
                <w:szCs w:val="32"/>
              </w:rPr>
              <w:t>26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53B74931" w14:textId="77777777" w:rsidR="0009532B" w:rsidRPr="0009532B" w:rsidRDefault="0009532B" w:rsidP="0009532B">
            <w:pPr>
              <w:pStyle w:val="Date"/>
              <w:rPr>
                <w:sz w:val="32"/>
                <w:szCs w:val="32"/>
              </w:rPr>
            </w:pPr>
            <w:r w:rsidRPr="0009532B">
              <w:rPr>
                <w:sz w:val="32"/>
                <w:szCs w:val="32"/>
              </w:rPr>
              <w:t>27</w:t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397FC002" w14:textId="77777777" w:rsidR="0009532B" w:rsidRPr="0009532B" w:rsidRDefault="0009532B" w:rsidP="0009532B">
            <w:pPr>
              <w:pStyle w:val="Date"/>
              <w:rPr>
                <w:sz w:val="32"/>
                <w:szCs w:val="32"/>
              </w:rPr>
            </w:pPr>
            <w:r w:rsidRPr="0009532B">
              <w:rPr>
                <w:sz w:val="32"/>
                <w:szCs w:val="32"/>
              </w:rPr>
              <w:t>28</w:t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74F5D315" w14:textId="77777777" w:rsidR="0009532B" w:rsidRPr="0009532B" w:rsidRDefault="0009532B" w:rsidP="0009532B">
            <w:pPr>
              <w:pStyle w:val="Date"/>
              <w:rPr>
                <w:sz w:val="32"/>
                <w:szCs w:val="32"/>
              </w:rPr>
            </w:pPr>
            <w:r w:rsidRPr="0009532B">
              <w:rPr>
                <w:sz w:val="32"/>
                <w:szCs w:val="32"/>
              </w:rPr>
              <w:t>29</w: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IF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=D10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30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= 0,""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IF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=D10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30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 &lt;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DocVariable MonthEnd \@ d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sz w:val="32"/>
                <w:szCs w:val="32"/>
              </w:rPr>
              <w:instrText>30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=D10+1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28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"" 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>\# 0#</w:instrText>
            </w:r>
            <w:r w:rsidRPr="0009532B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5AFBBFA" w14:textId="77777777" w:rsidR="0009532B" w:rsidRPr="0009532B" w:rsidRDefault="0009532B" w:rsidP="0009532B">
            <w:pPr>
              <w:pStyle w:val="Date"/>
              <w:rPr>
                <w:sz w:val="32"/>
                <w:szCs w:val="32"/>
              </w:rPr>
            </w:pPr>
            <w:r w:rsidRPr="0009532B">
              <w:rPr>
                <w:sz w:val="32"/>
                <w:szCs w:val="32"/>
              </w:rPr>
              <w:t>30</w: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IF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=E10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0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= 0,""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IF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=E10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28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 &lt;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DocVariable MonthEnd \@ d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sz w:val="32"/>
                <w:szCs w:val="32"/>
              </w:rPr>
              <w:instrText>31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 </w:instrText>
            </w:r>
            <w:r w:rsidRPr="0009532B">
              <w:rPr>
                <w:sz w:val="32"/>
                <w:szCs w:val="32"/>
              </w:rPr>
              <w:fldChar w:fldCharType="begin"/>
            </w:r>
            <w:r w:rsidRPr="0009532B">
              <w:rPr>
                <w:sz w:val="32"/>
                <w:szCs w:val="32"/>
              </w:rPr>
              <w:instrText xml:space="preserve"> =E10+1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29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 xml:space="preserve"> "" </w:instrText>
            </w:r>
            <w:r w:rsidRPr="0009532B">
              <w:rPr>
                <w:sz w:val="32"/>
                <w:szCs w:val="32"/>
              </w:rPr>
              <w:fldChar w:fldCharType="separate"/>
            </w:r>
            <w:r w:rsidRPr="0009532B">
              <w:rPr>
                <w:noProof/>
                <w:sz w:val="32"/>
                <w:szCs w:val="32"/>
              </w:rPr>
              <w:instrText>29</w:instrText>
            </w:r>
            <w:r w:rsidRPr="0009532B">
              <w:rPr>
                <w:sz w:val="32"/>
                <w:szCs w:val="32"/>
              </w:rPr>
              <w:fldChar w:fldCharType="end"/>
            </w:r>
            <w:r w:rsidRPr="0009532B">
              <w:rPr>
                <w:sz w:val="32"/>
                <w:szCs w:val="32"/>
              </w:rPr>
              <w:instrText>\# 0#</w:instrText>
            </w:r>
            <w:r w:rsidRPr="0009532B">
              <w:rPr>
                <w:sz w:val="32"/>
                <w:szCs w:val="32"/>
              </w:rPr>
              <w:fldChar w:fldCharType="end"/>
            </w: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11CB164D" w14:textId="77777777" w:rsidR="0009532B" w:rsidRPr="0009532B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9532B">
              <w:rPr>
                <w:rStyle w:val="Emphasis"/>
                <w:sz w:val="32"/>
                <w:szCs w:val="32"/>
              </w:rPr>
              <w:t>31</w: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 =F10</w:instrText>
            </w:r>
            <w:r w:rsidRPr="0009532B">
              <w:rPr>
                <w:rStyle w:val="Emphasis"/>
                <w:sz w:val="32"/>
                <w:szCs w:val="32"/>
              </w:rPr>
              <w:fldChar w:fldCharType="separate"/>
            </w:r>
            <w:r w:rsidRPr="0009532B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  <w:r w:rsidRPr="0009532B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 =F10 </w:instrText>
            </w:r>
            <w:r w:rsidRPr="0009532B">
              <w:rPr>
                <w:rStyle w:val="Emphasis"/>
                <w:sz w:val="32"/>
                <w:szCs w:val="32"/>
              </w:rPr>
              <w:fldChar w:fldCharType="separate"/>
            </w:r>
            <w:r w:rsidRPr="0009532B">
              <w:rPr>
                <w:rStyle w:val="Emphasis"/>
                <w:noProof/>
                <w:sz w:val="32"/>
                <w:szCs w:val="32"/>
              </w:rPr>
              <w:instrText>29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  <w:r w:rsidRPr="0009532B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09532B">
              <w:rPr>
                <w:rStyle w:val="Emphasis"/>
                <w:sz w:val="32"/>
                <w:szCs w:val="32"/>
              </w:rPr>
              <w:fldChar w:fldCharType="separate"/>
            </w:r>
            <w:r w:rsidRPr="0009532B">
              <w:rPr>
                <w:rStyle w:val="Emphasis"/>
                <w:sz w:val="32"/>
                <w:szCs w:val="32"/>
              </w:rPr>
              <w:instrText>31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  <w:r w:rsidRPr="0009532B">
              <w:rPr>
                <w:rStyle w:val="Emphasis"/>
                <w:sz w:val="32"/>
                <w:szCs w:val="32"/>
              </w:rPr>
              <w:instrText xml:space="preserve">  </w:instrText>
            </w:r>
            <w:r w:rsidRPr="0009532B">
              <w:rPr>
                <w:rStyle w:val="Emphasis"/>
                <w:sz w:val="32"/>
                <w:szCs w:val="32"/>
              </w:rPr>
              <w:fldChar w:fldCharType="begin"/>
            </w:r>
            <w:r w:rsidRPr="0009532B">
              <w:rPr>
                <w:rStyle w:val="Emphasis"/>
                <w:sz w:val="32"/>
                <w:szCs w:val="32"/>
              </w:rPr>
              <w:instrText xml:space="preserve"> =F10+1 </w:instrText>
            </w:r>
            <w:r w:rsidRPr="0009532B">
              <w:rPr>
                <w:rStyle w:val="Emphasis"/>
                <w:sz w:val="32"/>
                <w:szCs w:val="32"/>
              </w:rPr>
              <w:fldChar w:fldCharType="separate"/>
            </w:r>
            <w:r w:rsidRPr="0009532B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  <w:r w:rsidRPr="0009532B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09532B">
              <w:rPr>
                <w:rStyle w:val="Emphasis"/>
                <w:sz w:val="32"/>
                <w:szCs w:val="32"/>
              </w:rPr>
              <w:fldChar w:fldCharType="separate"/>
            </w:r>
            <w:r w:rsidRPr="0009532B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  <w:r w:rsidRPr="0009532B">
              <w:rPr>
                <w:rStyle w:val="Emphasis"/>
                <w:sz w:val="32"/>
                <w:szCs w:val="32"/>
              </w:rPr>
              <w:instrText>\# 0#</w:instrText>
            </w:r>
            <w:r w:rsidRPr="0009532B">
              <w:rPr>
                <w:rStyle w:val="Emphasis"/>
                <w:sz w:val="32"/>
                <w:szCs w:val="32"/>
              </w:rPr>
              <w:fldChar w:fldCharType="end"/>
            </w:r>
          </w:p>
        </w:tc>
      </w:tr>
      <w:tr w:rsidR="0009532B" w14:paraId="0E4762D5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0ABF9EB" w14:textId="77777777" w:rsidR="0009532B" w:rsidRPr="0009532B" w:rsidRDefault="0009532B" w:rsidP="0009532B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409F91F9" w14:textId="77777777" w:rsidR="00181BD9" w:rsidRDefault="00181BD9" w:rsidP="00181BD9">
            <w:pPr>
              <w:jc w:val="center"/>
            </w:pPr>
            <w:r>
              <w:t xml:space="preserve">Fall </w:t>
            </w:r>
          </w:p>
          <w:p w14:paraId="44AFE2FC" w14:textId="77777777" w:rsidR="00181BD9" w:rsidRDefault="00181BD9" w:rsidP="00181BD9">
            <w:pPr>
              <w:jc w:val="center"/>
            </w:pPr>
            <w:r>
              <w:t>Practice</w:t>
            </w:r>
          </w:p>
          <w:p w14:paraId="2AA3BC1C" w14:textId="77777777" w:rsidR="0009532B" w:rsidRPr="0009532B" w:rsidRDefault="00181BD9" w:rsidP="00181BD9">
            <w:pPr>
              <w:jc w:val="center"/>
              <w:rPr>
                <w:b/>
                <w:u w:val="single"/>
              </w:rPr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6743A7D" w14:textId="77777777" w:rsidR="00181BD9" w:rsidRDefault="00181BD9" w:rsidP="00181BD9">
            <w:pPr>
              <w:jc w:val="center"/>
            </w:pPr>
            <w:r>
              <w:t xml:space="preserve">Fall </w:t>
            </w:r>
          </w:p>
          <w:p w14:paraId="13F4AFB8" w14:textId="77777777" w:rsidR="00181BD9" w:rsidRDefault="00181BD9" w:rsidP="00181BD9">
            <w:pPr>
              <w:jc w:val="center"/>
            </w:pPr>
            <w:r>
              <w:t>Practice</w:t>
            </w:r>
          </w:p>
          <w:p w14:paraId="2D05E54F" w14:textId="77777777" w:rsidR="0009532B" w:rsidRPr="0009532B" w:rsidRDefault="00181BD9" w:rsidP="00181BD9">
            <w:pPr>
              <w:jc w:val="center"/>
              <w:rPr>
                <w:b/>
                <w:u w:val="single"/>
              </w:rPr>
            </w:pPr>
            <w:r>
              <w:t>3:45 pm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563ADBC5" w14:textId="77777777" w:rsidR="00181BD9" w:rsidRDefault="00181BD9" w:rsidP="00181BD9">
            <w:pPr>
              <w:jc w:val="center"/>
            </w:pPr>
            <w:r>
              <w:t xml:space="preserve">Fall </w:t>
            </w:r>
          </w:p>
          <w:p w14:paraId="2B0DE6C4" w14:textId="77777777" w:rsidR="00181BD9" w:rsidRDefault="00181BD9" w:rsidP="00181BD9">
            <w:pPr>
              <w:jc w:val="center"/>
            </w:pPr>
            <w:r>
              <w:t>Practice</w:t>
            </w:r>
          </w:p>
          <w:p w14:paraId="4F5AAAA5" w14:textId="77777777" w:rsidR="0009532B" w:rsidRPr="00640551" w:rsidRDefault="00181BD9" w:rsidP="00181BD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t>3:45 pm</w:t>
            </w: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45153AE" w14:textId="77777777" w:rsidR="0009532B" w:rsidRPr="00640551" w:rsidRDefault="0009532B" w:rsidP="0009532B">
            <w:pPr>
              <w:jc w:val="center"/>
            </w:pPr>
          </w:p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1F042EF4" w14:textId="77777777" w:rsidR="0009532B" w:rsidRPr="00640551" w:rsidRDefault="00181BD9" w:rsidP="0009532B">
            <w:pPr>
              <w:jc w:val="center"/>
            </w:pPr>
            <w:r>
              <w:t>No Practice</w:t>
            </w:r>
          </w:p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7E89F9F7" w14:textId="77777777" w:rsidR="0009532B" w:rsidRDefault="0009532B" w:rsidP="0009532B"/>
        </w:tc>
      </w:tr>
      <w:tr w:rsidR="0009532B" w14:paraId="2011AC60" w14:textId="77777777" w:rsidTr="0009532B"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63A740A5" w14:textId="77777777" w:rsidR="0009532B" w:rsidRPr="000E6864" w:rsidRDefault="0009532B" w:rsidP="0009532B">
            <w:pPr>
              <w:pStyle w:val="Date"/>
              <w:rPr>
                <w:rStyle w:val="Emphasis"/>
                <w:sz w:val="32"/>
                <w:szCs w:val="32"/>
              </w:rPr>
            </w:pP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 </w:instrText>
            </w:r>
            <w:r w:rsidRPr="000E6864">
              <w:rPr>
                <w:rStyle w:val="Emphasis"/>
                <w:sz w:val="32"/>
                <w:szCs w:val="32"/>
              </w:rPr>
              <w:fldChar w:fldCharType="begin"/>
            </w:r>
            <w:r w:rsidRPr="000E6864">
              <w:rPr>
                <w:rStyle w:val="Emphasis"/>
                <w:sz w:val="32"/>
                <w:szCs w:val="32"/>
              </w:rPr>
              <w:instrText xml:space="preserve"> =G10+1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0E6864">
              <w:rPr>
                <w:rStyle w:val="Emphasis"/>
                <w:sz w:val="32"/>
                <w:szCs w:val="32"/>
              </w:rPr>
              <w:fldChar w:fldCharType="separate"/>
            </w:r>
            <w:r w:rsidRPr="000E6864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  <w:r w:rsidRPr="000E6864">
              <w:rPr>
                <w:rStyle w:val="Emphasis"/>
                <w:sz w:val="32"/>
                <w:szCs w:val="32"/>
              </w:rPr>
              <w:instrText>\# 0#</w:instrText>
            </w:r>
            <w:r w:rsidRPr="000E6864">
              <w:rPr>
                <w:rStyle w:val="Emphasis"/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</w:tcPr>
          <w:p w14:paraId="2267EDC8" w14:textId="77777777" w:rsidR="0009532B" w:rsidRDefault="0009532B" w:rsidP="0009532B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0819E475" w14:textId="77777777" w:rsidR="0009532B" w:rsidRDefault="0009532B" w:rsidP="0009532B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645E04F7" w14:textId="77777777" w:rsidR="0009532B" w:rsidRDefault="0009532B" w:rsidP="0009532B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05F154DF" w14:textId="77777777" w:rsidR="0009532B" w:rsidRDefault="0009532B" w:rsidP="0009532B">
            <w:pPr>
              <w:pStyle w:val="Date"/>
            </w:pPr>
          </w:p>
        </w:tc>
        <w:tc>
          <w:tcPr>
            <w:tcW w:w="714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16519A06" w14:textId="77777777" w:rsidR="0009532B" w:rsidRDefault="0009532B" w:rsidP="0009532B">
            <w:pPr>
              <w:pStyle w:val="Date"/>
            </w:pPr>
          </w:p>
        </w:tc>
        <w:tc>
          <w:tcPr>
            <w:tcW w:w="715" w:type="pct"/>
            <w:tcBorders>
              <w:top w:val="single" w:sz="6" w:space="0" w:color="232F34" w:themeColor="text2"/>
            </w:tcBorders>
            <w:tcMar>
              <w:bottom w:w="72" w:type="dxa"/>
            </w:tcMar>
            <w:vAlign w:val="bottom"/>
          </w:tcPr>
          <w:p w14:paraId="538E95B2" w14:textId="77777777" w:rsidR="0009532B" w:rsidRDefault="0009532B" w:rsidP="0009532B">
            <w:pPr>
              <w:pStyle w:val="Date"/>
              <w:rPr>
                <w:rStyle w:val="Emphasis"/>
              </w:rPr>
            </w:pPr>
          </w:p>
        </w:tc>
      </w:tr>
      <w:tr w:rsidR="0009532B" w14:paraId="08E958E1" w14:textId="77777777" w:rsidTr="0009532B">
        <w:trPr>
          <w:trHeight w:hRule="exact" w:val="1037"/>
        </w:trPr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10EA921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A7B310E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315A64D" w14:textId="77777777" w:rsidR="0009532B" w:rsidRDefault="0009532B" w:rsidP="0009532B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099A4FF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015BC05A" w14:textId="77777777" w:rsidR="0009532B" w:rsidRDefault="0009532B" w:rsidP="0009532B"/>
        </w:tc>
        <w:tc>
          <w:tcPr>
            <w:tcW w:w="714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37EEFDE2" w14:textId="77777777" w:rsidR="0009532B" w:rsidRDefault="0009532B" w:rsidP="0009532B"/>
        </w:tc>
        <w:tc>
          <w:tcPr>
            <w:tcW w:w="715" w:type="pct"/>
            <w:tcBorders>
              <w:bottom w:val="single" w:sz="6" w:space="0" w:color="232F34" w:themeColor="text2"/>
            </w:tcBorders>
            <w:tcMar>
              <w:top w:w="0" w:type="dxa"/>
            </w:tcMar>
          </w:tcPr>
          <w:p w14:paraId="668EA1FD" w14:textId="77777777" w:rsidR="0009532B" w:rsidRDefault="0009532B" w:rsidP="0009532B"/>
        </w:tc>
      </w:tr>
    </w:tbl>
    <w:p w14:paraId="7B036DC7" w14:textId="77777777" w:rsidR="0009532B" w:rsidRDefault="0009532B" w:rsidP="0009532B">
      <w:pPr>
        <w:rPr>
          <w:sz w:val="16"/>
          <w:szCs w:val="16"/>
        </w:rPr>
      </w:pPr>
    </w:p>
    <w:p w14:paraId="4D97546B" w14:textId="77777777" w:rsidR="0009532B" w:rsidRDefault="0009532B">
      <w:pPr>
        <w:rPr>
          <w:sz w:val="16"/>
          <w:szCs w:val="16"/>
        </w:rPr>
      </w:pPr>
    </w:p>
    <w:sectPr w:rsidR="0009532B">
      <w:pgSz w:w="12240" w:h="15840" w:code="1"/>
      <w:pgMar w:top="778" w:right="749" w:bottom="605" w:left="749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CA53A" w14:textId="77777777" w:rsidR="004B74AA" w:rsidRDefault="004B74AA">
      <w:pPr>
        <w:spacing w:after="0" w:line="240" w:lineRule="auto"/>
      </w:pPr>
      <w:r>
        <w:separator/>
      </w:r>
    </w:p>
  </w:endnote>
  <w:endnote w:type="continuationSeparator" w:id="0">
    <w:p w14:paraId="53DCB906" w14:textId="77777777" w:rsidR="004B74AA" w:rsidRDefault="004B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BD745" w14:textId="77777777" w:rsidR="004B74AA" w:rsidRDefault="004B74AA">
      <w:pPr>
        <w:spacing w:after="0" w:line="240" w:lineRule="auto"/>
      </w:pPr>
      <w:r>
        <w:separator/>
      </w:r>
    </w:p>
  </w:footnote>
  <w:footnote w:type="continuationSeparator" w:id="0">
    <w:p w14:paraId="499500B5" w14:textId="77777777" w:rsidR="004B74AA" w:rsidRDefault="004B74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0/11/16"/>
    <w:docVar w:name="MonthStart" w:val="01/11/16"/>
  </w:docVars>
  <w:rsids>
    <w:rsidRoot w:val="000E6864"/>
    <w:rsid w:val="0009532B"/>
    <w:rsid w:val="000E6864"/>
    <w:rsid w:val="00120278"/>
    <w:rsid w:val="00181BD9"/>
    <w:rsid w:val="00387A3D"/>
    <w:rsid w:val="004B74AA"/>
    <w:rsid w:val="00516EAF"/>
    <w:rsid w:val="005C2F58"/>
    <w:rsid w:val="00640551"/>
    <w:rsid w:val="00683123"/>
    <w:rsid w:val="007B29DC"/>
    <w:rsid w:val="00837FF0"/>
    <w:rsid w:val="00B21545"/>
    <w:rsid w:val="00B75A54"/>
    <w:rsid w:val="00BE33C9"/>
    <w:rsid w:val="00C26BE9"/>
    <w:rsid w:val="00C47FD1"/>
    <w:rsid w:val="00D5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8E5D25"/>
  <w15:docId w15:val="{95AF7DBD-2F34-5944-BC02-11C6FB7B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32F34" w:themeColor="text2"/>
        <w:sz w:val="18"/>
        <w:szCs w:val="18"/>
        <w:lang w:val="en-US" w:eastAsia="ja-JP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" w:line="240" w:lineRule="auto"/>
      <w:jc w:val="righ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1"/>
    </w:pPr>
    <w:rPr>
      <w:rFonts w:asciiTheme="majorHAnsi" w:eastAsiaTheme="majorEastAsia" w:hAnsiTheme="majorHAnsi" w:cstheme="majorBidi"/>
      <w:b/>
      <w:i/>
      <w:cap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4"/>
    </w:pPr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">
    <w:name w:val="Day"/>
    <w:basedOn w:val="Normal"/>
    <w:uiPriority w:val="2"/>
    <w:qFormat/>
    <w:pPr>
      <w:spacing w:after="60" w:line="240" w:lineRule="auto"/>
    </w:pPr>
    <w:rPr>
      <w:rFonts w:eastAsiaTheme="minorEastAsia"/>
      <w:caps/>
      <w:color w:val="936520" w:themeColor="accent1" w:themeShade="BF"/>
      <w:spacing w:val="20"/>
      <w:sz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36"/>
      <w:szCs w:val="32"/>
    </w:rPr>
  </w:style>
  <w:style w:type="paragraph" w:customStyle="1" w:styleId="Month">
    <w:name w:val="Month"/>
    <w:basedOn w:val="Normal"/>
    <w:uiPriority w:val="1"/>
    <w:qFormat/>
    <w:pPr>
      <w:spacing w:after="720" w:line="240" w:lineRule="auto"/>
      <w:contextualSpacing/>
    </w:pPr>
    <w:rPr>
      <w:b/>
      <w:caps/>
      <w:sz w:val="16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caps/>
      <w:color w:val="C5882B" w:themeColor="accent1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C5882B" w:themeColor="accent1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cap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232F34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C5882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120" w:after="120" w:line="240" w:lineRule="auto"/>
      <w:contextualSpacing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120" w:after="120" w:line="240" w:lineRule="auto"/>
      <w:contextualSpacing/>
    </w:pPr>
    <w:rPr>
      <w:b/>
      <w:i/>
      <w:iCs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28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32F34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232F34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C5882B" w:themeColor="accent1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Cs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link w:val="DateChar"/>
    <w:uiPriority w:val="3"/>
    <w:unhideWhenUsed/>
    <w:qFormat/>
    <w:pPr>
      <w:spacing w:after="0" w:line="240" w:lineRule="auto"/>
      <w:jc w:val="right"/>
    </w:pPr>
    <w:rPr>
      <w:b/>
      <w:sz w:val="36"/>
    </w:rPr>
  </w:style>
  <w:style w:type="character" w:styleId="Emphasis">
    <w:name w:val="Emphasis"/>
    <w:basedOn w:val="DefaultParagraphFont"/>
    <w:uiPriority w:val="20"/>
    <w:unhideWhenUsed/>
    <w:qFormat/>
    <w:rPr>
      <w:color w:val="936520" w:themeColor="accent1" w:themeShade="BF"/>
    </w:rPr>
  </w:style>
  <w:style w:type="character" w:customStyle="1" w:styleId="DateChar">
    <w:name w:val="Date Char"/>
    <w:basedOn w:val="DefaultParagraphFont"/>
    <w:link w:val="Date"/>
    <w:uiPriority w:val="3"/>
    <w:rPr>
      <w:b/>
      <w:sz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_marino/Library/Containers/com.microsoft.Word/Data/Library/Application%20Support/Microsoft/Office/16.0/DTS/en-US%7bC016F3C8-39AB-9240-9060-44EB56837A78%7d/%7b04DB8893-F068-D047-8DCF-37B2FC86CF11%7dtf16382964.dotm" TargetMode="External"/></Relationships>
</file>

<file path=word/theme/theme1.xml><?xml version="1.0" encoding="utf-8"?>
<a:theme xmlns:a="http://schemas.openxmlformats.org/drawingml/2006/main" name="Office Theme">
  <a:themeElements>
    <a:clrScheme name="Custom 40">
      <a:dk1>
        <a:sysClr val="windowText" lastClr="000000"/>
      </a:dk1>
      <a:lt1>
        <a:sysClr val="window" lastClr="FFFFFF"/>
      </a:lt1>
      <a:dk2>
        <a:srgbClr val="232F34"/>
      </a:dk2>
      <a:lt2>
        <a:srgbClr val="FAF5EE"/>
      </a:lt2>
      <a:accent1>
        <a:srgbClr val="C5882B"/>
      </a:accent1>
      <a:accent2>
        <a:srgbClr val="337D8F"/>
      </a:accent2>
      <a:accent3>
        <a:srgbClr val="B55C40"/>
      </a:accent3>
      <a:accent4>
        <a:srgbClr val="78822B"/>
      </a:accent4>
      <a:accent5>
        <a:srgbClr val="DBBA4F"/>
      </a:accent5>
      <a:accent6>
        <a:srgbClr val="A3597A"/>
      </a:accent6>
      <a:hlink>
        <a:srgbClr val="2BB0B5"/>
      </a:hlink>
      <a:folHlink>
        <a:srgbClr val="B569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2A30FF-F028-174F-B4D6-250D5994D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42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2024-04-18T04:04:00Z</dcterms:created>
  <dcterms:modified xsi:type="dcterms:W3CDTF">2024-04-22T18:10:00Z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2018-05-15T09:22:12.8740449Z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